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877B3" w14:textId="1291E9C7" w:rsidR="00A86AE1" w:rsidRDefault="00743BD5" w:rsidP="00743BD5">
      <w:pPr>
        <w:pStyle w:val="Title"/>
        <w:jc w:val="center"/>
        <w:rPr>
          <w:sz w:val="72"/>
          <w:szCs w:val="72"/>
        </w:rPr>
      </w:pPr>
      <w:r w:rsidRPr="00743BD5">
        <w:rPr>
          <w:sz w:val="72"/>
          <w:szCs w:val="72"/>
        </w:rPr>
        <w:t>Seattle Housing Authority</w:t>
      </w:r>
      <w:r>
        <w:rPr>
          <w:sz w:val="72"/>
          <w:szCs w:val="72"/>
        </w:rPr>
        <w:t xml:space="preserve"> </w:t>
      </w:r>
    </w:p>
    <w:p w14:paraId="5B0FA94C" w14:textId="202375EC" w:rsidR="00913275" w:rsidRDefault="00913275" w:rsidP="00743BD5">
      <w:pPr>
        <w:pStyle w:val="Title"/>
        <w:jc w:val="center"/>
        <w:rPr>
          <w:sz w:val="52"/>
          <w:szCs w:val="52"/>
        </w:rPr>
      </w:pPr>
      <w:r w:rsidRPr="00913275">
        <w:rPr>
          <w:sz w:val="52"/>
          <w:szCs w:val="52"/>
        </w:rPr>
        <w:t xml:space="preserve">will be accepting applications for </w:t>
      </w:r>
      <w:r>
        <w:rPr>
          <w:sz w:val="52"/>
          <w:szCs w:val="52"/>
        </w:rPr>
        <w:t>a chance to receive a Housing Choice Voucher starting Jan 17</w:t>
      </w:r>
      <w:r w:rsidRPr="00913275">
        <w:rPr>
          <w:sz w:val="52"/>
          <w:szCs w:val="52"/>
          <w:vertAlign w:val="superscript"/>
        </w:rPr>
        <w:t>th</w:t>
      </w:r>
      <w:r>
        <w:rPr>
          <w:sz w:val="52"/>
          <w:szCs w:val="52"/>
        </w:rPr>
        <w:t>, 2024!</w:t>
      </w:r>
    </w:p>
    <w:p w14:paraId="74C4EF48" w14:textId="1A871478" w:rsidR="00A86AE1" w:rsidRDefault="00913275" w:rsidP="00913275">
      <w:pPr>
        <w:jc w:val="center"/>
      </w:pPr>
      <w:r>
        <w:rPr>
          <w:noProof/>
          <w:lang w:eastAsia="en-US"/>
        </w:rPr>
        <w:drawing>
          <wp:inline distT="0" distB="0" distL="0" distR="0" wp14:anchorId="4B290C52" wp14:editId="3E0C7C87">
            <wp:extent cx="3778250" cy="1454513"/>
            <wp:effectExtent l="0" t="0" r="0" b="0"/>
            <wp:docPr id="2" name="Picture 2" descr="Tiny wood houses lined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ny wood houses lined up"/>
                    <pic:cNvPicPr/>
                  </pic:nvPicPr>
                  <pic:blipFill rotWithShape="1">
                    <a:blip r:embed="rId10"/>
                    <a:srcRect t="42311"/>
                    <a:stretch/>
                  </pic:blipFill>
                  <pic:spPr bwMode="auto">
                    <a:xfrm>
                      <a:off x="0" y="0"/>
                      <a:ext cx="3778250" cy="145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C9484" w14:textId="4BAC373A" w:rsidR="00A86AE1" w:rsidRPr="00D714D9" w:rsidRDefault="00913275" w:rsidP="005652ED">
      <w:pPr>
        <w:pStyle w:val="ContactInfo"/>
        <w:spacing w:line="240" w:lineRule="auto"/>
        <w:jc w:val="center"/>
      </w:pPr>
      <w:r>
        <w:t xml:space="preserve">Please come to </w:t>
      </w:r>
      <w:r w:rsidR="008802A9">
        <w:t>T</w:t>
      </w:r>
      <w:r>
        <w:t>he Neighborhood Center on Jan 17</w:t>
      </w:r>
      <w:r w:rsidRPr="00913275">
        <w:rPr>
          <w:vertAlign w:val="superscript"/>
        </w:rPr>
        <w:t>th</w:t>
      </w:r>
      <w:r>
        <w:t xml:space="preserve">, </w:t>
      </w:r>
      <w:r w:rsidR="00111E00">
        <w:t>2024,</w:t>
      </w:r>
      <w:r>
        <w:t xml:space="preserve"> if you would like assistance with the application process!</w:t>
      </w:r>
    </w:p>
    <w:p w14:paraId="72F1637A" w14:textId="77777777" w:rsidR="005652ED" w:rsidRDefault="005652ED" w:rsidP="008802A9">
      <w:pPr>
        <w:spacing w:line="240" w:lineRule="auto"/>
        <w:jc w:val="center"/>
        <w:rPr>
          <w:rFonts w:ascii="Arial" w:hAnsi="Arial" w:cs="Arial"/>
          <w:color w:val="4A4A4A"/>
          <w:sz w:val="24"/>
          <w:szCs w:val="24"/>
          <w:shd w:val="clear" w:color="auto" w:fill="FFFFFF"/>
        </w:rPr>
      </w:pPr>
    </w:p>
    <w:p w14:paraId="3DAB16E2" w14:textId="28CF9040" w:rsidR="00A86AE1" w:rsidRPr="008802A9" w:rsidRDefault="00C772C7" w:rsidP="008802A9">
      <w:pPr>
        <w:spacing w:line="240" w:lineRule="auto"/>
        <w:jc w:val="center"/>
        <w:rPr>
          <w:rFonts w:ascii="Arial" w:hAnsi="Arial" w:cs="Arial"/>
          <w:color w:val="4A4A4A"/>
          <w:sz w:val="24"/>
          <w:szCs w:val="24"/>
          <w:shd w:val="clear" w:color="auto" w:fill="FFFFFF"/>
        </w:rPr>
      </w:pPr>
      <w:r w:rsidRPr="008802A9">
        <w:rPr>
          <w:rFonts w:ascii="Arial" w:hAnsi="Arial" w:cs="Arial"/>
          <w:color w:val="4A4A4A"/>
          <w:sz w:val="24"/>
          <w:szCs w:val="24"/>
          <w:shd w:val="clear" w:color="auto" w:fill="FFFFFF"/>
        </w:rPr>
        <w:t>On Wednesday, January 17, 2024</w:t>
      </w:r>
      <w:r w:rsidR="00111E00">
        <w:rPr>
          <w:rFonts w:ascii="Arial" w:hAnsi="Arial" w:cs="Arial"/>
          <w:color w:val="4A4A4A"/>
          <w:sz w:val="24"/>
          <w:szCs w:val="24"/>
          <w:shd w:val="clear" w:color="auto" w:fill="FFFFFF"/>
        </w:rPr>
        <w:t>,</w:t>
      </w:r>
      <w:r w:rsidRPr="008802A9">
        <w:rPr>
          <w:rFonts w:ascii="Arial" w:hAnsi="Arial" w:cs="Arial"/>
          <w:color w:val="4A4A4A"/>
          <w:sz w:val="24"/>
          <w:szCs w:val="24"/>
          <w:shd w:val="clear" w:color="auto" w:fill="FFFFFF"/>
        </w:rPr>
        <w:t xml:space="preserve"> the Seattle Housing Authority will open application to families and individuals for a chance to receive a Housing Choice Voucher (formerly known as a Section 8 voucher), which provides rental assistance for people with low incomes to rent from landlords throughout the Seattle rental market.</w:t>
      </w:r>
    </w:p>
    <w:p w14:paraId="25CBBC56" w14:textId="77777777" w:rsidR="008802A9" w:rsidRDefault="008802A9" w:rsidP="008802A9">
      <w:pPr>
        <w:spacing w:line="240" w:lineRule="auto"/>
        <w:jc w:val="center"/>
        <w:rPr>
          <w:rFonts w:ascii="Arial" w:hAnsi="Arial" w:cs="Arial"/>
          <w:color w:val="4A4A4A"/>
          <w:sz w:val="24"/>
          <w:szCs w:val="24"/>
          <w:shd w:val="clear" w:color="auto" w:fill="FFFFFF"/>
        </w:rPr>
      </w:pPr>
    </w:p>
    <w:p w14:paraId="573CA126" w14:textId="2ABB4319" w:rsidR="008802A9" w:rsidRDefault="008802A9" w:rsidP="008802A9">
      <w:pPr>
        <w:spacing w:line="240" w:lineRule="auto"/>
        <w:jc w:val="center"/>
        <w:rPr>
          <w:rFonts w:ascii="Arial" w:hAnsi="Arial" w:cs="Arial"/>
          <w:color w:val="4A4A4A"/>
          <w:sz w:val="24"/>
          <w:szCs w:val="24"/>
          <w:u w:val="single"/>
          <w:shd w:val="clear" w:color="auto" w:fill="FFFFFF"/>
        </w:rPr>
      </w:pPr>
      <w:r w:rsidRPr="00111E00">
        <w:rPr>
          <w:rFonts w:ascii="Arial" w:hAnsi="Arial" w:cs="Arial"/>
          <w:color w:val="4A4A4A"/>
          <w:sz w:val="24"/>
          <w:szCs w:val="24"/>
          <w:u w:val="single"/>
          <w:shd w:val="clear" w:color="auto" w:fill="FFFFFF"/>
        </w:rPr>
        <w:t xml:space="preserve">The opportunity to apply for a chance to receive a voucher will be </w:t>
      </w:r>
      <w:r w:rsidR="00111E00" w:rsidRPr="00111E00">
        <w:rPr>
          <w:rFonts w:ascii="Arial" w:hAnsi="Arial" w:cs="Arial"/>
          <w:color w:val="4A4A4A"/>
          <w:sz w:val="24"/>
          <w:szCs w:val="24"/>
          <w:u w:val="single"/>
          <w:shd w:val="clear" w:color="auto" w:fill="FFFFFF"/>
        </w:rPr>
        <w:t>ongoing.</w:t>
      </w:r>
    </w:p>
    <w:p w14:paraId="088864B3" w14:textId="77777777" w:rsidR="00111E00" w:rsidRPr="008802A9" w:rsidRDefault="00111E00" w:rsidP="008802A9">
      <w:pPr>
        <w:spacing w:line="240" w:lineRule="auto"/>
        <w:jc w:val="center"/>
        <w:rPr>
          <w:sz w:val="24"/>
          <w:szCs w:val="24"/>
        </w:rPr>
      </w:pPr>
    </w:p>
    <w:p w14:paraId="24E63829" w14:textId="04CD511A" w:rsidR="005652ED" w:rsidRDefault="00000000" w:rsidP="00F97690">
      <w:pPr>
        <w:pStyle w:val="Date"/>
        <w:spacing w:line="240" w:lineRule="auto"/>
        <w:jc w:val="center"/>
      </w:pPr>
      <w:sdt>
        <w:sdtPr>
          <w:alias w:val="Enter event date:"/>
          <w:tag w:val="Enter event date:"/>
          <w:id w:val="860475844"/>
          <w:placeholder>
            <w:docPart w:val="C173076415AE4BF7AAC2F9407095F17D"/>
          </w:placeholder>
          <w:temporary/>
          <w:showingPlcHdr/>
          <w15:appearance w15:val="hidden"/>
        </w:sdtPr>
        <w:sdtContent>
          <w:r w:rsidR="00D714D9">
            <w:t>Event Date</w:t>
          </w:r>
        </w:sdtContent>
      </w:sdt>
      <w:r w:rsidR="005652ED">
        <w:t>: Jan 17</w:t>
      </w:r>
      <w:r w:rsidR="005652ED" w:rsidRPr="005652ED">
        <w:rPr>
          <w:vertAlign w:val="superscript"/>
        </w:rPr>
        <w:t>th</w:t>
      </w:r>
      <w:r w:rsidR="005652ED">
        <w:t>, 2024</w:t>
      </w:r>
    </w:p>
    <w:p w14:paraId="6799A05C" w14:textId="3446C399" w:rsidR="00A86AE1" w:rsidRDefault="005652ED" w:rsidP="00F97690">
      <w:pPr>
        <w:pStyle w:val="Date"/>
        <w:spacing w:line="240" w:lineRule="auto"/>
        <w:jc w:val="center"/>
      </w:pPr>
      <w:r>
        <w:t>Event Time: 9 am -12 pm</w:t>
      </w:r>
    </w:p>
    <w:p w14:paraId="0D6F3397" w14:textId="53AD0313" w:rsidR="000F0739" w:rsidRDefault="00F97690" w:rsidP="00F97690">
      <w:pPr>
        <w:pStyle w:val="Date"/>
        <w:spacing w:line="240" w:lineRule="auto"/>
        <w:jc w:val="center"/>
      </w:pPr>
      <w:r>
        <w:t>Location: The Neighborhood Center</w:t>
      </w:r>
    </w:p>
    <w:p w14:paraId="1A0FD0F7" w14:textId="77777777" w:rsidR="00F97690" w:rsidRDefault="00F97690" w:rsidP="00F97690">
      <w:pPr>
        <w:pStyle w:val="Date"/>
        <w:spacing w:line="240" w:lineRule="auto"/>
        <w:jc w:val="center"/>
      </w:pPr>
    </w:p>
    <w:p w14:paraId="6B67A91B" w14:textId="57CBA8E7" w:rsidR="00F97690" w:rsidRPr="00111E00" w:rsidRDefault="00111E00" w:rsidP="00111E00">
      <w:pPr>
        <w:jc w:val="center"/>
        <w:rPr>
          <w:b/>
          <w:bCs/>
          <w:sz w:val="24"/>
          <w:szCs w:val="24"/>
        </w:rPr>
      </w:pPr>
      <w:r w:rsidRPr="00111E00">
        <w:rPr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0D2A99" wp14:editId="5AEEEB14">
            <wp:simplePos x="0" y="0"/>
            <wp:positionH relativeFrom="margin">
              <wp:align>center</wp:align>
            </wp:positionH>
            <wp:positionV relativeFrom="paragraph">
              <wp:posOffset>649605</wp:posOffset>
            </wp:positionV>
            <wp:extent cx="1371600" cy="1371600"/>
            <wp:effectExtent l="0" t="0" r="0" b="0"/>
            <wp:wrapSquare wrapText="bothSides"/>
            <wp:docPr id="2033287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87653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690" w:rsidRPr="00111E00">
        <w:rPr>
          <w:b/>
          <w:bCs/>
          <w:sz w:val="24"/>
          <w:szCs w:val="24"/>
        </w:rPr>
        <w:t xml:space="preserve">For more information about </w:t>
      </w:r>
      <w:r w:rsidR="00512116" w:rsidRPr="00111E00">
        <w:rPr>
          <w:b/>
          <w:bCs/>
          <w:sz w:val="24"/>
          <w:szCs w:val="24"/>
        </w:rPr>
        <w:t>SHA HCV</w:t>
      </w:r>
      <w:r w:rsidR="000307FB" w:rsidRPr="00111E00">
        <w:rPr>
          <w:b/>
          <w:bCs/>
          <w:sz w:val="24"/>
          <w:szCs w:val="24"/>
        </w:rPr>
        <w:t xml:space="preserve"> and the application process, please scan the QR code below!</w:t>
      </w:r>
    </w:p>
    <w:sectPr w:rsidR="00F97690" w:rsidRPr="00111E00">
      <w:pgSz w:w="12240" w:h="15840"/>
      <w:pgMar w:top="1440" w:right="2016" w:bottom="108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661ED" w14:textId="77777777" w:rsidR="00B7382D" w:rsidRDefault="00B7382D">
      <w:pPr>
        <w:spacing w:line="240" w:lineRule="auto"/>
      </w:pPr>
      <w:r>
        <w:separator/>
      </w:r>
    </w:p>
  </w:endnote>
  <w:endnote w:type="continuationSeparator" w:id="0">
    <w:p w14:paraId="05953423" w14:textId="77777777" w:rsidR="00B7382D" w:rsidRDefault="00B738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FA1AE" w14:textId="77777777" w:rsidR="00B7382D" w:rsidRDefault="00B7382D">
      <w:pPr>
        <w:spacing w:line="240" w:lineRule="auto"/>
      </w:pPr>
      <w:r>
        <w:separator/>
      </w:r>
    </w:p>
  </w:footnote>
  <w:footnote w:type="continuationSeparator" w:id="0">
    <w:p w14:paraId="164B232A" w14:textId="77777777" w:rsidR="00B7382D" w:rsidRDefault="00B738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0346360">
    <w:abstractNumId w:val="9"/>
  </w:num>
  <w:num w:numId="2" w16cid:durableId="1386762233">
    <w:abstractNumId w:val="7"/>
  </w:num>
  <w:num w:numId="3" w16cid:durableId="947741023">
    <w:abstractNumId w:val="6"/>
  </w:num>
  <w:num w:numId="4" w16cid:durableId="1630092424">
    <w:abstractNumId w:val="5"/>
  </w:num>
  <w:num w:numId="5" w16cid:durableId="888682937">
    <w:abstractNumId w:val="4"/>
  </w:num>
  <w:num w:numId="6" w16cid:durableId="1100684443">
    <w:abstractNumId w:val="8"/>
  </w:num>
  <w:num w:numId="7" w16cid:durableId="456801398">
    <w:abstractNumId w:val="3"/>
  </w:num>
  <w:num w:numId="8" w16cid:durableId="1798791538">
    <w:abstractNumId w:val="2"/>
  </w:num>
  <w:num w:numId="9" w16cid:durableId="1189492883">
    <w:abstractNumId w:val="1"/>
  </w:num>
  <w:num w:numId="10" w16cid:durableId="973635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BD5"/>
    <w:rsid w:val="000307FB"/>
    <w:rsid w:val="000F0739"/>
    <w:rsid w:val="001106AE"/>
    <w:rsid w:val="00111621"/>
    <w:rsid w:val="00111E00"/>
    <w:rsid w:val="002E5AC7"/>
    <w:rsid w:val="00356B3D"/>
    <w:rsid w:val="00371B40"/>
    <w:rsid w:val="00391C6E"/>
    <w:rsid w:val="004063FD"/>
    <w:rsid w:val="00512116"/>
    <w:rsid w:val="005652ED"/>
    <w:rsid w:val="005C52FF"/>
    <w:rsid w:val="00662F1A"/>
    <w:rsid w:val="00733181"/>
    <w:rsid w:val="00743BD5"/>
    <w:rsid w:val="007C2A2B"/>
    <w:rsid w:val="00850972"/>
    <w:rsid w:val="008802A9"/>
    <w:rsid w:val="008B25AF"/>
    <w:rsid w:val="00913275"/>
    <w:rsid w:val="009425F9"/>
    <w:rsid w:val="00A86AE1"/>
    <w:rsid w:val="00B032BD"/>
    <w:rsid w:val="00B7382D"/>
    <w:rsid w:val="00B85C77"/>
    <w:rsid w:val="00BC1FDC"/>
    <w:rsid w:val="00C772C7"/>
    <w:rsid w:val="00D714D9"/>
    <w:rsid w:val="00D843EA"/>
    <w:rsid w:val="00DB348E"/>
    <w:rsid w:val="00DB5ECC"/>
    <w:rsid w:val="00DE45F5"/>
    <w:rsid w:val="00F269F8"/>
    <w:rsid w:val="00F526C1"/>
    <w:rsid w:val="00F9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6A1708"/>
  <w15:chartTrackingRefBased/>
  <w15:docId w15:val="{08F4CC08-9B1D-40BF-A7FD-8B23092D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ffanie.Colombini.WECAREDAILYCLIN\AppData\Roaming\Microsoft\Templates\Event%20flyer%20(gree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73076415AE4BF7AAC2F9407095F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CE9F8-0173-43F5-964B-33242F7B4C6D}"/>
      </w:docPartPr>
      <w:docPartBody>
        <w:p w:rsidR="00000000" w:rsidRDefault="00000000">
          <w:pPr>
            <w:pStyle w:val="C173076415AE4BF7AAC2F9407095F17D"/>
          </w:pPr>
          <w:r>
            <w:t>Event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7B"/>
    <w:rsid w:val="005E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57AECB850A745B496EC208BB7505312">
    <w:name w:val="F57AECB850A745B496EC208BB7505312"/>
  </w:style>
  <w:style w:type="paragraph" w:customStyle="1" w:styleId="B40B869745324541AED8A9F84EBB2BD9">
    <w:name w:val="B40B869745324541AED8A9F84EBB2BD9"/>
  </w:style>
  <w:style w:type="paragraph" w:customStyle="1" w:styleId="AEED9E54C485438C9C556C2846ED0D17">
    <w:name w:val="AEED9E54C485438C9C556C2846ED0D17"/>
  </w:style>
  <w:style w:type="paragraph" w:customStyle="1" w:styleId="C173076415AE4BF7AAC2F9407095F17D">
    <w:name w:val="C173076415AE4BF7AAC2F9407095F17D"/>
  </w:style>
  <w:style w:type="paragraph" w:customStyle="1" w:styleId="0EDFA8126D42484AAB437254B81745A3">
    <w:name w:val="0EDFA8126D42484AAB437254B81745A3"/>
  </w:style>
  <w:style w:type="paragraph" w:customStyle="1" w:styleId="D9F8CF321773422D81A7EA927AECF1EC">
    <w:name w:val="D9F8CF321773422D81A7EA927AECF1EC"/>
  </w:style>
  <w:style w:type="paragraph" w:customStyle="1" w:styleId="A75F992C9A8C452D8DADD9A1B54BDD6B">
    <w:name w:val="A75F992C9A8C452D8DADD9A1B54BDD6B"/>
  </w:style>
  <w:style w:type="paragraph" w:customStyle="1" w:styleId="7EB63063AF89402CB999DE76CE48D5AA">
    <w:name w:val="7EB63063AF89402CB999DE76CE48D5AA"/>
  </w:style>
  <w:style w:type="paragraph" w:customStyle="1" w:styleId="EFDFAE5206B84DB0B321FDC8C2B109BA">
    <w:name w:val="EFDFAE5206B84DB0B321FDC8C2B10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74C1E9A2719845A581D500253A109E" ma:contentTypeVersion="17" ma:contentTypeDescription="Create a new document." ma:contentTypeScope="" ma:versionID="ecb06f2d3f8db6ff104141f4605e30f5">
  <xsd:schema xmlns:xsd="http://www.w3.org/2001/XMLSchema" xmlns:xs="http://www.w3.org/2001/XMLSchema" xmlns:p="http://schemas.microsoft.com/office/2006/metadata/properties" xmlns:ns3="33bfa09f-579d-4816-b471-05570bce9fe5" xmlns:ns4="049b4178-3da3-4092-ad9d-b3147d7b5faa" targetNamespace="http://schemas.microsoft.com/office/2006/metadata/properties" ma:root="true" ma:fieldsID="70f84b88227c44ce62433fa8f8754358" ns3:_="" ns4:_="">
    <xsd:import namespace="33bfa09f-579d-4816-b471-05570bce9fe5"/>
    <xsd:import namespace="049b4178-3da3-4092-ad9d-b3147d7b5f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a09f-579d-4816-b471-05570bce9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b4178-3da3-4092-ad9d-b3147d7b5f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3bfa09f-579d-4816-b471-05570bce9fe5" xsi:nil="true"/>
  </documentManagement>
</p:properties>
</file>

<file path=customXml/itemProps1.xml><?xml version="1.0" encoding="utf-8"?>
<ds:datastoreItem xmlns:ds="http://schemas.openxmlformats.org/officeDocument/2006/customXml" ds:itemID="{685D1610-6CB3-4173-90D5-E45844E3D3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a09f-579d-4816-b471-05570bce9fe5"/>
    <ds:schemaRef ds:uri="049b4178-3da3-4092-ad9d-b3147d7b5f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B31B64-8FA7-47CC-96C4-8311E1F7CC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F9FB67-94BB-42C2-B652-DEAA7C64554E}">
  <ds:schemaRefs>
    <ds:schemaRef ds:uri="http://schemas.microsoft.com/office/2006/metadata/properties"/>
    <ds:schemaRef ds:uri="http://schemas.microsoft.com/office/infopath/2007/PartnerControls"/>
    <ds:schemaRef ds:uri="33bfa09f-579d-4816-b471-05570bce9f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</Template>
  <TotalTime>1089</TotalTime>
  <Pages>1</Pages>
  <Words>135</Words>
  <Characters>703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Tiffanie Colombini</dc:creator>
  <cp:keywords/>
  <dc:description/>
  <cp:lastModifiedBy>Tiffanie Colombini</cp:lastModifiedBy>
  <cp:revision>11</cp:revision>
  <cp:lastPrinted>2023-12-27T21:16:00Z</cp:lastPrinted>
  <dcterms:created xsi:type="dcterms:W3CDTF">2023-12-26T20:03:00Z</dcterms:created>
  <dcterms:modified xsi:type="dcterms:W3CDTF">2023-12-27T21:19:00Z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2719562d-fcdf-41d7-b8e7-059e62e18fd2</vt:lpwstr>
  </property>
  <property fmtid="{D5CDD505-2E9C-101B-9397-08002B2CF9AE}" pid="3" name="ContentTypeId">
    <vt:lpwstr>0x010100C874C1E9A2719845A581D500253A109E</vt:lpwstr>
  </property>
</Properties>
</file>